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B0CFB" w14:textId="77777777" w:rsidR="00F72575" w:rsidRPr="002B7E50" w:rsidRDefault="00F72575" w:rsidP="00F72575">
      <w:pPr>
        <w:jc w:val="center"/>
        <w:rPr>
          <w:i/>
          <w:color w:val="000000"/>
          <w:sz w:val="24"/>
          <w:u w:val="dotted"/>
        </w:rPr>
      </w:pPr>
      <w:r>
        <w:rPr>
          <w:i/>
          <w:color w:val="000000"/>
          <w:sz w:val="24"/>
          <w:u w:val="dotted"/>
        </w:rPr>
        <w:t>Hier kann eine Overline stehen</w:t>
      </w:r>
    </w:p>
    <w:p w14:paraId="2C0D0457" w14:textId="77777777" w:rsidR="006F5DFA" w:rsidRPr="002B7E50" w:rsidRDefault="006F5DFA" w:rsidP="006F5DFA">
      <w:pPr>
        <w:jc w:val="center"/>
        <w:rPr>
          <w:color w:val="000000"/>
          <w:sz w:val="13"/>
          <w:u w:val="dotted"/>
        </w:rPr>
      </w:pPr>
    </w:p>
    <w:p w14:paraId="528C51D0" w14:textId="77777777" w:rsidR="00F72575" w:rsidRDefault="00F72575" w:rsidP="00F72575">
      <w:pPr>
        <w:pStyle w:val="berschrift"/>
      </w:pPr>
      <w:r>
        <w:t>Hier kann eine Headline stehen wie</w:t>
      </w:r>
    </w:p>
    <w:p w14:paraId="6C2B6FDA" w14:textId="77777777" w:rsidR="00F72575" w:rsidRPr="002B474D" w:rsidRDefault="00F72575" w:rsidP="00F72575">
      <w:pPr>
        <w:pStyle w:val="berschrift"/>
      </w:pPr>
      <w:r w:rsidRPr="002B474D">
        <w:t xml:space="preserve">die Öko-Aktionswochen </w:t>
      </w:r>
      <w:r>
        <w:t xml:space="preserve">finden wieder </w:t>
      </w:r>
      <w:r w:rsidRPr="002B474D">
        <w:t>statt!</w:t>
      </w:r>
    </w:p>
    <w:p w14:paraId="1740DF69" w14:textId="77777777" w:rsidR="006F5DFA" w:rsidRPr="002B7E50" w:rsidRDefault="006F5DFA" w:rsidP="006F5DFA">
      <w:pPr>
        <w:jc w:val="center"/>
        <w:rPr>
          <w:b/>
          <w:color w:val="000000"/>
          <w:sz w:val="24"/>
          <w:u w:val="dotted"/>
        </w:rPr>
      </w:pPr>
    </w:p>
    <w:p w14:paraId="2EC78A99" w14:textId="77777777" w:rsidR="006F5DFA" w:rsidRPr="002B7E50" w:rsidRDefault="006F5DFA" w:rsidP="006F5DFA">
      <w:pPr>
        <w:rPr>
          <w:rFonts w:ascii="Fira Sans Medium" w:hAnsi="Fira Sans Medium"/>
          <w:color w:val="000000"/>
        </w:rPr>
      </w:pPr>
    </w:p>
    <w:p w14:paraId="381CE60D" w14:textId="77777777" w:rsidR="00DD56A4" w:rsidRPr="002B7E50" w:rsidRDefault="00DD56A4" w:rsidP="006F5DFA">
      <w:pPr>
        <w:rPr>
          <w:rFonts w:ascii="Fira Sans Medium" w:hAnsi="Fira Sans Medium"/>
          <w:color w:val="000000"/>
        </w:rPr>
      </w:pPr>
    </w:p>
    <w:p w14:paraId="33C65F0E" w14:textId="77777777" w:rsidR="00F72575" w:rsidRPr="002B7E50" w:rsidRDefault="00F72575" w:rsidP="00F72575">
      <w:pPr>
        <w:rPr>
          <w:rFonts w:ascii="Fira Sans" w:hAnsi="Fira Sans"/>
          <w:b/>
          <w:bCs/>
          <w:color w:val="000000"/>
        </w:rPr>
      </w:pPr>
      <w:r>
        <w:rPr>
          <w:rFonts w:ascii="Fira Sans" w:hAnsi="Fira Sans"/>
          <w:b/>
          <w:bCs/>
          <w:color w:val="000000"/>
        </w:rPr>
        <w:t>Anrede falls gewünscht,</w:t>
      </w:r>
    </w:p>
    <w:p w14:paraId="5C396178" w14:textId="77777777" w:rsidR="00F72575" w:rsidRDefault="00F72575" w:rsidP="00F72575">
      <w:pPr>
        <w:rPr>
          <w:rFonts w:ascii="Fira Sans" w:hAnsi="Fira Sans"/>
          <w:b/>
          <w:bCs/>
          <w:color w:val="000000"/>
        </w:rPr>
      </w:pPr>
      <w:r>
        <w:rPr>
          <w:rFonts w:ascii="Fira Sans" w:hAnsi="Fira Sans"/>
          <w:b/>
          <w:bCs/>
          <w:color w:val="000000"/>
        </w:rPr>
        <w:t>eine zweite Anrede fall gewünscht,</w:t>
      </w:r>
    </w:p>
    <w:p w14:paraId="205D1A14" w14:textId="77777777" w:rsidR="00F72575" w:rsidRPr="002B7E50" w:rsidRDefault="00F72575" w:rsidP="00F72575">
      <w:pPr>
        <w:rPr>
          <w:rFonts w:ascii="Fira Sans" w:hAnsi="Fira Sans"/>
          <w:b/>
          <w:bCs/>
          <w:color w:val="000000"/>
        </w:rPr>
      </w:pPr>
      <w:r>
        <w:rPr>
          <w:rFonts w:ascii="Fira Sans" w:hAnsi="Fira Sans"/>
          <w:b/>
          <w:bCs/>
          <w:color w:val="000000"/>
        </w:rPr>
        <w:t>es kann die Anrede aber auch entfallen</w:t>
      </w:r>
      <w:r w:rsidRPr="002B7E50">
        <w:rPr>
          <w:rFonts w:ascii="Fira Sans" w:hAnsi="Fira Sans"/>
          <w:b/>
          <w:bCs/>
          <w:color w:val="000000"/>
        </w:rPr>
        <w:t>,</w:t>
      </w:r>
    </w:p>
    <w:p w14:paraId="64F99B32" w14:textId="77777777" w:rsidR="006F5DFA" w:rsidRPr="002B7E50" w:rsidRDefault="006F5DFA" w:rsidP="006F5DFA">
      <w:pPr>
        <w:rPr>
          <w:rFonts w:ascii="Fira Sans Medium" w:hAnsi="Fira Sans Medium"/>
          <w:color w:val="000000"/>
        </w:rPr>
      </w:pPr>
    </w:p>
    <w:p w14:paraId="56C3CCEA" w14:textId="77777777" w:rsidR="00DD56A4" w:rsidRPr="002B7E50" w:rsidRDefault="00DD56A4" w:rsidP="006F5DFA">
      <w:pPr>
        <w:rPr>
          <w:rFonts w:ascii="Fira Sans Medium" w:hAnsi="Fira Sans Medium"/>
          <w:color w:val="000000"/>
        </w:rPr>
      </w:pPr>
    </w:p>
    <w:p w14:paraId="7D03E75A" w14:textId="77777777" w:rsidR="00F72575" w:rsidRPr="00C7274F" w:rsidRDefault="00F72575" w:rsidP="00F72575">
      <w:pPr>
        <w:rPr>
          <w:rFonts w:ascii="Fira Sans" w:hAnsi="Fira Sans"/>
          <w:b/>
          <w:bCs/>
          <w:color w:val="000000"/>
          <w:lang w:val="en-US"/>
        </w:rPr>
      </w:pPr>
      <w:r>
        <w:rPr>
          <w:rFonts w:ascii="Fira Sans" w:hAnsi="Fira Sans"/>
          <w:b/>
          <w:bCs/>
          <w:color w:val="000000"/>
        </w:rPr>
        <w:t xml:space="preserve">hier kann ein netter Text zu Ihrer Veranstaltung stehen. </w:t>
      </w:r>
      <w:r w:rsidRPr="00C7274F">
        <w:rPr>
          <w:rFonts w:ascii="Fira Sans" w:hAnsi="Fira Sans"/>
          <w:b/>
          <w:bCs/>
          <w:color w:val="000000"/>
          <w:lang w:val="en-US"/>
        </w:rPr>
        <w:t xml:space="preserve">Lorem ipsum dolor sit amet, </w:t>
      </w:r>
    </w:p>
    <w:p w14:paraId="19CF52D8" w14:textId="77777777" w:rsidR="00F72575" w:rsidRPr="00C7274F" w:rsidRDefault="00F72575" w:rsidP="00F72575">
      <w:pPr>
        <w:rPr>
          <w:rFonts w:ascii="Fira Sans" w:hAnsi="Fira Sans"/>
          <w:b/>
          <w:bCs/>
          <w:color w:val="000000"/>
          <w:lang w:val="en-US"/>
        </w:rPr>
      </w:pPr>
      <w:r w:rsidRPr="00C7274F">
        <w:rPr>
          <w:rFonts w:ascii="Fira Sans" w:hAnsi="Fira Sans"/>
          <w:b/>
          <w:bCs/>
          <w:color w:val="000000"/>
          <w:lang w:val="en-US"/>
        </w:rPr>
        <w:t xml:space="preserve">consetetur sadipscing elitr, sed diam nonumy eirmod tempor invidunt ut labore </w:t>
      </w:r>
    </w:p>
    <w:p w14:paraId="41A9F8B8" w14:textId="77777777" w:rsidR="00F72575" w:rsidRPr="00C7274F" w:rsidRDefault="00F72575" w:rsidP="00F72575">
      <w:pPr>
        <w:rPr>
          <w:rFonts w:ascii="Fira Sans" w:hAnsi="Fira Sans"/>
          <w:b/>
          <w:bCs/>
          <w:color w:val="000000"/>
          <w:lang w:val="en-US"/>
        </w:rPr>
      </w:pPr>
      <w:r w:rsidRPr="00C7274F">
        <w:rPr>
          <w:rFonts w:ascii="Fira Sans" w:hAnsi="Fira Sans"/>
          <w:b/>
          <w:bCs/>
          <w:color w:val="000000"/>
          <w:lang w:val="en-US"/>
        </w:rPr>
        <w:t xml:space="preserve">et dolore magna aliquyam erat, sed diam voluptua. At vero eos et accusam et justo </w:t>
      </w:r>
    </w:p>
    <w:p w14:paraId="30B772ED" w14:textId="77777777" w:rsidR="00F72575" w:rsidRPr="00C7274F" w:rsidRDefault="00F72575" w:rsidP="00F72575">
      <w:pPr>
        <w:rPr>
          <w:rFonts w:ascii="Fira Sans" w:hAnsi="Fira Sans"/>
          <w:b/>
          <w:bCs/>
          <w:color w:val="000000"/>
          <w:lang w:val="en-US"/>
        </w:rPr>
      </w:pPr>
      <w:r w:rsidRPr="00C7274F">
        <w:rPr>
          <w:rFonts w:ascii="Fira Sans" w:hAnsi="Fira Sans"/>
          <w:b/>
          <w:bCs/>
          <w:color w:val="000000"/>
          <w:lang w:val="en-US"/>
        </w:rPr>
        <w:t xml:space="preserve">duo dolores et ea rebum. Stet clita kasd gubergren, no sea takimata sanctus </w:t>
      </w:r>
    </w:p>
    <w:p w14:paraId="08C0BDE6" w14:textId="77777777" w:rsidR="00F72575" w:rsidRPr="00C7274F" w:rsidRDefault="00F72575" w:rsidP="00F72575">
      <w:pPr>
        <w:rPr>
          <w:rFonts w:ascii="Fira Sans" w:hAnsi="Fira Sans"/>
          <w:b/>
          <w:bCs/>
          <w:color w:val="000000"/>
          <w:lang w:val="en-US"/>
        </w:rPr>
      </w:pPr>
      <w:r w:rsidRPr="00C7274F">
        <w:rPr>
          <w:rFonts w:ascii="Fira Sans" w:hAnsi="Fira Sans"/>
          <w:b/>
          <w:bCs/>
          <w:color w:val="000000"/>
          <w:lang w:val="en-US"/>
        </w:rPr>
        <w:t xml:space="preserve">est Lorem ipsum dolor sit amet. Lorem ipsum dolor sit amet, consetetur </w:t>
      </w:r>
    </w:p>
    <w:p w14:paraId="6541E530" w14:textId="77777777" w:rsidR="00F72575" w:rsidRPr="00F72575" w:rsidRDefault="00F72575" w:rsidP="00F72575">
      <w:pPr>
        <w:rPr>
          <w:rFonts w:ascii="Fira Sans" w:hAnsi="Fira Sans"/>
          <w:b/>
          <w:bCs/>
          <w:color w:val="000000"/>
          <w:lang w:val="en-US"/>
        </w:rPr>
      </w:pPr>
      <w:r w:rsidRPr="00C7274F">
        <w:rPr>
          <w:rFonts w:ascii="Fira Sans" w:hAnsi="Fira Sans"/>
          <w:b/>
          <w:bCs/>
          <w:color w:val="000000"/>
          <w:lang w:val="en-US"/>
        </w:rPr>
        <w:t>sadipscing elitr</w:t>
      </w:r>
      <w:r>
        <w:rPr>
          <w:rFonts w:ascii="Fira Sans" w:hAnsi="Fira Sans"/>
          <w:b/>
          <w:bCs/>
          <w:color w:val="000000"/>
          <w:lang w:val="en-US"/>
        </w:rPr>
        <w:t>.</w:t>
      </w:r>
    </w:p>
    <w:p w14:paraId="2C024AF7" w14:textId="77777777" w:rsidR="00F72575" w:rsidRPr="00F72575" w:rsidRDefault="00F72575" w:rsidP="00F72575">
      <w:pPr>
        <w:rPr>
          <w:rFonts w:ascii="Fira Sans" w:hAnsi="Fira Sans"/>
          <w:b/>
          <w:bCs/>
          <w:color w:val="000000"/>
          <w:lang w:val="en-US"/>
        </w:rPr>
      </w:pPr>
    </w:p>
    <w:p w14:paraId="6F02A81D" w14:textId="77777777" w:rsidR="00F72575" w:rsidRPr="00C7274F" w:rsidRDefault="00F72575" w:rsidP="00F72575">
      <w:pPr>
        <w:rPr>
          <w:color w:val="000000"/>
          <w:lang w:val="en-US"/>
        </w:rPr>
      </w:pPr>
      <w:r w:rsidRPr="00C7274F">
        <w:rPr>
          <w:color w:val="000000"/>
          <w:lang w:val="en-US"/>
        </w:rPr>
        <w:t xml:space="preserve">Weiterer Absatz Lorem ipsum dolor sit amet, consetetur sadipscing elitr, </w:t>
      </w:r>
    </w:p>
    <w:p w14:paraId="53F85E30" w14:textId="77777777" w:rsidR="00F72575" w:rsidRPr="00C7274F" w:rsidRDefault="00F72575" w:rsidP="00F72575">
      <w:pPr>
        <w:rPr>
          <w:color w:val="000000"/>
          <w:lang w:val="en-US"/>
        </w:rPr>
      </w:pPr>
      <w:r w:rsidRPr="00C7274F">
        <w:rPr>
          <w:color w:val="000000"/>
          <w:lang w:val="en-US"/>
        </w:rPr>
        <w:t xml:space="preserve">sed diam nonumy eirmod tempor invidunt ut labore et dolore magna aliquyam </w:t>
      </w:r>
    </w:p>
    <w:p w14:paraId="4960EEFE" w14:textId="77777777" w:rsidR="00F72575" w:rsidRDefault="00F72575" w:rsidP="00F72575">
      <w:pPr>
        <w:rPr>
          <w:color w:val="000000"/>
          <w:lang w:val="en-US"/>
        </w:rPr>
      </w:pPr>
      <w:r w:rsidRPr="00C7274F">
        <w:rPr>
          <w:color w:val="000000"/>
        </w:rPr>
        <w:t xml:space="preserve">erat, sed diam voluptua. </w:t>
      </w:r>
      <w:r w:rsidRPr="00C7274F">
        <w:rPr>
          <w:color w:val="000000"/>
          <w:lang w:val="en-US"/>
        </w:rPr>
        <w:t xml:space="preserve">At vero eos et accusam et justo duo dolores et ea </w:t>
      </w:r>
    </w:p>
    <w:p w14:paraId="3668F4D5" w14:textId="77777777" w:rsidR="00F72575" w:rsidRDefault="00F72575" w:rsidP="00F72575">
      <w:pPr>
        <w:rPr>
          <w:color w:val="000000"/>
          <w:lang w:val="en-US"/>
        </w:rPr>
      </w:pPr>
      <w:r w:rsidRPr="00C7274F">
        <w:rPr>
          <w:color w:val="000000"/>
          <w:lang w:val="en-US"/>
        </w:rPr>
        <w:t xml:space="preserve">rebum. </w:t>
      </w:r>
      <w:r>
        <w:rPr>
          <w:color w:val="000000"/>
          <w:lang w:val="en-US"/>
        </w:rPr>
        <w:t xml:space="preserve"> </w:t>
      </w:r>
      <w:r w:rsidRPr="00C7274F">
        <w:rPr>
          <w:color w:val="000000"/>
          <w:lang w:val="en-US"/>
        </w:rPr>
        <w:t xml:space="preserve">Stet clita kasd gubergren, no sea takimata sanctus est Lorem ipsum </w:t>
      </w:r>
    </w:p>
    <w:p w14:paraId="4BB6B212" w14:textId="738559EE" w:rsidR="00F72575" w:rsidRDefault="00F72575" w:rsidP="00F72575">
      <w:pPr>
        <w:rPr>
          <w:color w:val="000000"/>
          <w:lang w:val="en-US"/>
        </w:rPr>
      </w:pPr>
      <w:r w:rsidRPr="00C7274F">
        <w:rPr>
          <w:color w:val="000000"/>
          <w:lang w:val="en-US"/>
        </w:rPr>
        <w:t xml:space="preserve">dolor sit amet. Lorem ipsum dolor sit amet, consetetur sadipscing elitr, sed diam </w:t>
      </w:r>
    </w:p>
    <w:p w14:paraId="7B83C86E" w14:textId="5A4ECD57" w:rsidR="00F72575" w:rsidRPr="00C7274F" w:rsidRDefault="00F72575" w:rsidP="00F72575">
      <w:pPr>
        <w:rPr>
          <w:color w:val="000000"/>
          <w:lang w:val="en-US"/>
        </w:rPr>
      </w:pPr>
      <w:r w:rsidRPr="00C7274F">
        <w:rPr>
          <w:color w:val="000000"/>
          <w:lang w:val="en-US"/>
        </w:rPr>
        <w:t xml:space="preserve">nonumy eirmod tempor invidunt ut labore et dolore magna aliquyam erat, </w:t>
      </w:r>
      <w:r>
        <w:rPr>
          <w:color w:val="000000"/>
          <w:lang w:val="en-US"/>
        </w:rPr>
        <w:br/>
      </w:r>
      <w:r w:rsidRPr="00C7274F">
        <w:rPr>
          <w:color w:val="000000"/>
          <w:lang w:val="en-US"/>
        </w:rPr>
        <w:t xml:space="preserve">sed diam voluptua. At vero eos et accusam et justo duo dolores et ea rebum. </w:t>
      </w:r>
      <w:r>
        <w:rPr>
          <w:color w:val="000000"/>
          <w:lang w:val="en-US"/>
        </w:rPr>
        <w:br/>
      </w:r>
      <w:r w:rsidRPr="00C7274F">
        <w:rPr>
          <w:color w:val="000000"/>
          <w:lang w:val="en-US"/>
        </w:rPr>
        <w:t>Stet clita kasd gubergren, no sea takimata sanctus est Lorem ipsum dolor sit amet.</w:t>
      </w:r>
    </w:p>
    <w:p w14:paraId="09AD188E" w14:textId="77777777" w:rsidR="00F72575" w:rsidRPr="00C7274F" w:rsidRDefault="00F72575" w:rsidP="00F72575">
      <w:pPr>
        <w:rPr>
          <w:color w:val="000000"/>
          <w:lang w:val="en-US"/>
        </w:rPr>
      </w:pPr>
    </w:p>
    <w:p w14:paraId="5093A4F9" w14:textId="77777777" w:rsidR="00F72575" w:rsidRPr="00C7274F" w:rsidRDefault="00F72575" w:rsidP="00F72575">
      <w:pPr>
        <w:rPr>
          <w:color w:val="000000"/>
          <w:lang w:val="en-US"/>
        </w:rPr>
      </w:pPr>
      <w:r w:rsidRPr="00C7274F">
        <w:rPr>
          <w:color w:val="000000"/>
          <w:lang w:val="en-US"/>
        </w:rPr>
        <w:t xml:space="preserve">Noch ein Absatz Lorem ipsum dolor sit amet, consetetur sadipscing elitr, sed diam </w:t>
      </w:r>
    </w:p>
    <w:p w14:paraId="4B2CD6CC" w14:textId="77777777" w:rsidR="00F72575" w:rsidRPr="00C7274F" w:rsidRDefault="00F72575" w:rsidP="00F72575">
      <w:pPr>
        <w:rPr>
          <w:color w:val="000000"/>
          <w:lang w:val="en-US"/>
        </w:rPr>
      </w:pPr>
      <w:r w:rsidRPr="00C7274F">
        <w:rPr>
          <w:color w:val="000000"/>
          <w:lang w:val="en-US"/>
        </w:rPr>
        <w:t xml:space="preserve">nonumy eirmod tempor invidunt ut labore et dolore magna aliquyam erat, sed diam voluptua. </w:t>
      </w:r>
    </w:p>
    <w:p w14:paraId="123930FF" w14:textId="77777777" w:rsidR="00F72575" w:rsidRPr="00C7274F" w:rsidRDefault="00F72575" w:rsidP="00F72575">
      <w:pPr>
        <w:rPr>
          <w:color w:val="000000"/>
          <w:lang w:val="en-US"/>
        </w:rPr>
      </w:pPr>
      <w:r w:rsidRPr="00C7274F">
        <w:rPr>
          <w:color w:val="000000"/>
          <w:lang w:val="en-US"/>
        </w:rPr>
        <w:t xml:space="preserve">At vero eos et accusam et justo duo dolores et ea rebum. Stet clita kasd gubergren, no sea takimata </w:t>
      </w:r>
    </w:p>
    <w:p w14:paraId="371954CB" w14:textId="77777777" w:rsidR="00F72575" w:rsidRPr="00C7274F" w:rsidRDefault="00F72575" w:rsidP="00F72575">
      <w:pPr>
        <w:rPr>
          <w:color w:val="000000"/>
          <w:lang w:val="en-US"/>
        </w:rPr>
      </w:pPr>
      <w:r w:rsidRPr="00C7274F">
        <w:rPr>
          <w:color w:val="000000"/>
          <w:lang w:val="en-US"/>
        </w:rPr>
        <w:t>sanctus est Lorem ipsum dolor sit amet. Lorem ipsum dolor sit amet,</w:t>
      </w:r>
    </w:p>
    <w:p w14:paraId="61D6C563" w14:textId="77777777" w:rsidR="00F72575" w:rsidRPr="00C7274F" w:rsidRDefault="00F72575" w:rsidP="00F72575">
      <w:pPr>
        <w:rPr>
          <w:rFonts w:ascii="Fira Sans ExtraBold" w:hAnsi="Fira Sans ExtraBold"/>
          <w:b/>
          <w:color w:val="000000"/>
          <w:lang w:val="en-US"/>
        </w:rPr>
      </w:pPr>
    </w:p>
    <w:p w14:paraId="1CDE097F" w14:textId="13FAA63E" w:rsidR="00EE2F35" w:rsidRPr="00F72575" w:rsidRDefault="00F72575" w:rsidP="00DD56A4">
      <w:pPr>
        <w:rPr>
          <w:rFonts w:ascii="Fira Sans" w:hAnsi="Fira Sans" w:cs="áø|Û4"/>
          <w:b/>
          <w:bCs/>
          <w:color w:val="000000"/>
          <w:szCs w:val="20"/>
          <w:lang w:val="en-US"/>
        </w:rPr>
      </w:pPr>
      <w:r w:rsidRPr="00C7274F">
        <w:rPr>
          <w:rFonts w:ascii="Fira Sans" w:hAnsi="Fira Sans" w:cs="áø|Û4"/>
          <w:b/>
          <w:bCs/>
          <w:color w:val="000000"/>
          <w:szCs w:val="20"/>
          <w:lang w:val="en-US"/>
        </w:rPr>
        <w:t>Noch ein Text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sectPr w:rsidR="00EE2F35" w:rsidRPr="00F72575" w:rsidSect="00243524">
      <w:headerReference w:type="default" r:id="rId6"/>
      <w:pgSz w:w="11900" w:h="16840"/>
      <w:pgMar w:top="720" w:right="720" w:bottom="720" w:left="720" w:header="5386"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B1BE4" w14:textId="77777777" w:rsidR="00490216" w:rsidRDefault="00490216" w:rsidP="004B4B6B">
      <w:r>
        <w:separator/>
      </w:r>
    </w:p>
  </w:endnote>
  <w:endnote w:type="continuationSeparator" w:id="0">
    <w:p w14:paraId="2637BFB5" w14:textId="77777777" w:rsidR="00490216" w:rsidRDefault="00490216" w:rsidP="004B4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Times New Roman (Textkörper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Fira Sans ExtraBold">
    <w:panose1 w:val="020B0903050000020004"/>
    <w:charset w:val="00"/>
    <w:family w:val="swiss"/>
    <w:pitch w:val="variable"/>
    <w:sig w:usb0="600002FF" w:usb1="00000001" w:usb2="00000000" w:usb3="00000000" w:csb0="0000019F" w:csb1="00000000"/>
  </w:font>
  <w:font w:name="Fira Sans">
    <w:panose1 w:val="020B0503050000020004"/>
    <w:charset w:val="00"/>
    <w:family w:val="swiss"/>
    <w:pitch w:val="variable"/>
    <w:sig w:usb0="600002FF" w:usb1="00000001" w:usb2="00000000" w:usb3="00000000" w:csb0="0000019F" w:csb1="00000000"/>
  </w:font>
  <w:font w:name="Fira Sans Medium">
    <w:panose1 w:val="020B0603050000020004"/>
    <w:charset w:val="00"/>
    <w:family w:val="swiss"/>
    <w:pitch w:val="variable"/>
    <w:sig w:usb0="600002FF" w:usb1="00000001" w:usb2="00000000" w:usb3="00000000" w:csb0="0000019F" w:csb1="00000000"/>
  </w:font>
  <w:font w:name="áø|Û4">
    <w:altName w:val="Calibri"/>
    <w:panose1 w:val="020B0604020202020204"/>
    <w:charset w:val="4D"/>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9B278" w14:textId="77777777" w:rsidR="00490216" w:rsidRDefault="00490216" w:rsidP="004B4B6B">
      <w:r>
        <w:separator/>
      </w:r>
    </w:p>
  </w:footnote>
  <w:footnote w:type="continuationSeparator" w:id="0">
    <w:p w14:paraId="0A512315" w14:textId="77777777" w:rsidR="00490216" w:rsidRDefault="00490216" w:rsidP="004B4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094A" w14:textId="6C1435EA" w:rsidR="004B4B6B" w:rsidRDefault="00243524">
    <w:pPr>
      <w:pStyle w:val="Kopfzeile"/>
    </w:pPr>
    <w:r>
      <w:rPr>
        <w:noProof/>
      </w:rPr>
      <w:drawing>
        <wp:anchor distT="0" distB="0" distL="114300" distR="114300" simplePos="0" relativeHeight="251658240" behindDoc="1" locked="0" layoutInCell="1" allowOverlap="1" wp14:anchorId="5E6551D5" wp14:editId="3645D914">
          <wp:simplePos x="0" y="0"/>
          <wp:positionH relativeFrom="margin">
            <wp:posOffset>-457200</wp:posOffset>
          </wp:positionH>
          <wp:positionV relativeFrom="margin">
            <wp:posOffset>-3568065</wp:posOffset>
          </wp:positionV>
          <wp:extent cx="7556141" cy="10688400"/>
          <wp:effectExtent l="0" t="0" r="635" b="5080"/>
          <wp:wrapNone/>
          <wp:docPr id="2027927590"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27590" name="Grafik 1" descr="Ein Bild, das Diagram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556141" cy="10688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0E5"/>
    <w:rsid w:val="000B5A0F"/>
    <w:rsid w:val="000E1D85"/>
    <w:rsid w:val="00136691"/>
    <w:rsid w:val="001C7A9B"/>
    <w:rsid w:val="00243524"/>
    <w:rsid w:val="00244700"/>
    <w:rsid w:val="002B474D"/>
    <w:rsid w:val="002B7E50"/>
    <w:rsid w:val="00343568"/>
    <w:rsid w:val="003540E5"/>
    <w:rsid w:val="00490216"/>
    <w:rsid w:val="004B4B6B"/>
    <w:rsid w:val="004B4F45"/>
    <w:rsid w:val="00690D0F"/>
    <w:rsid w:val="006A1444"/>
    <w:rsid w:val="006E7589"/>
    <w:rsid w:val="006F5DFA"/>
    <w:rsid w:val="007131B5"/>
    <w:rsid w:val="00761ED2"/>
    <w:rsid w:val="008C04E3"/>
    <w:rsid w:val="00C32678"/>
    <w:rsid w:val="00C8727B"/>
    <w:rsid w:val="00DD56A4"/>
    <w:rsid w:val="00E92A2E"/>
    <w:rsid w:val="00EE2F35"/>
    <w:rsid w:val="00F040FB"/>
    <w:rsid w:val="00F61243"/>
    <w:rsid w:val="00F72575"/>
    <w:rsid w:val="00FD0C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DF69C"/>
  <w15:chartTrackingRefBased/>
  <w15:docId w15:val="{A90AA3C1-EC42-5643-A8BE-5DEAEE721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stext"/>
    <w:qFormat/>
    <w:rsid w:val="006F5DFA"/>
    <w:rPr>
      <w:rFonts w:ascii="Fira Sans Light" w:hAnsi="Fira Sans Light" w:cs="Times New Roman (Textkörper CS)"/>
      <w:szCs w:val="24"/>
      <w:lang w:eastAsia="en-US"/>
    </w:rPr>
  </w:style>
  <w:style w:type="paragraph" w:styleId="berschrift1">
    <w:name w:val="heading 1"/>
    <w:basedOn w:val="Standard"/>
    <w:next w:val="Standard"/>
    <w:link w:val="berschrift1Zchn"/>
    <w:uiPriority w:val="9"/>
    <w:rsid w:val="00E92A2E"/>
    <w:pPr>
      <w:keepNext/>
      <w:keepLines/>
      <w:spacing w:before="240"/>
      <w:outlineLvl w:val="0"/>
    </w:pPr>
    <w:rPr>
      <w:rFonts w:ascii="Calibri Light" w:eastAsia="Times New Roman" w:hAnsi="Calibri Light" w:cs="Times New Roman"/>
      <w:color w:val="2F5496"/>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4B6B"/>
    <w:pPr>
      <w:tabs>
        <w:tab w:val="center" w:pos="4536"/>
        <w:tab w:val="right" w:pos="9072"/>
      </w:tabs>
    </w:pPr>
  </w:style>
  <w:style w:type="character" w:customStyle="1" w:styleId="KopfzeileZchn">
    <w:name w:val="Kopfzeile Zchn"/>
    <w:basedOn w:val="Absatz-Standardschriftart"/>
    <w:link w:val="Kopfzeile"/>
    <w:uiPriority w:val="99"/>
    <w:rsid w:val="004B4B6B"/>
  </w:style>
  <w:style w:type="paragraph" w:styleId="Fuzeile">
    <w:name w:val="footer"/>
    <w:basedOn w:val="Standard"/>
    <w:link w:val="FuzeileZchn"/>
    <w:uiPriority w:val="99"/>
    <w:unhideWhenUsed/>
    <w:rsid w:val="004B4B6B"/>
    <w:pPr>
      <w:tabs>
        <w:tab w:val="center" w:pos="4536"/>
        <w:tab w:val="right" w:pos="9072"/>
      </w:tabs>
    </w:pPr>
  </w:style>
  <w:style w:type="character" w:customStyle="1" w:styleId="FuzeileZchn">
    <w:name w:val="Fußzeile Zchn"/>
    <w:basedOn w:val="Absatz-Standardschriftart"/>
    <w:link w:val="Fuzeile"/>
    <w:uiPriority w:val="99"/>
    <w:rsid w:val="004B4B6B"/>
  </w:style>
  <w:style w:type="paragraph" w:styleId="KeinLeerraum">
    <w:name w:val="No Spacing"/>
    <w:uiPriority w:val="1"/>
    <w:rsid w:val="00FD0C68"/>
    <w:rPr>
      <w:sz w:val="24"/>
      <w:szCs w:val="24"/>
      <w:lang w:eastAsia="en-US"/>
    </w:rPr>
  </w:style>
  <w:style w:type="character" w:customStyle="1" w:styleId="berschrift1Zchn">
    <w:name w:val="Überschrift 1 Zchn"/>
    <w:link w:val="berschrift1"/>
    <w:uiPriority w:val="9"/>
    <w:rsid w:val="00E92A2E"/>
    <w:rPr>
      <w:rFonts w:ascii="Calibri Light" w:eastAsia="Times New Roman" w:hAnsi="Calibri Light" w:cs="Times New Roman"/>
      <w:color w:val="2F5496"/>
      <w:sz w:val="32"/>
      <w:szCs w:val="32"/>
    </w:rPr>
  </w:style>
  <w:style w:type="paragraph" w:customStyle="1" w:styleId="berschrift">
    <w:name w:val="Überschrift"/>
    <w:basedOn w:val="Standard"/>
    <w:qFormat/>
    <w:rsid w:val="002B474D"/>
    <w:pPr>
      <w:jc w:val="center"/>
    </w:pPr>
    <w:rPr>
      <w:rFonts w:ascii="Fira Sans ExtraBold" w:hAnsi="Fira Sans ExtraBold"/>
      <w:b/>
      <w:i/>
      <w:color w:val="000000"/>
      <w:sz w:val="32"/>
    </w:rPr>
  </w:style>
  <w:style w:type="paragraph" w:customStyle="1" w:styleId="FliestextBold">
    <w:name w:val="Fliestext Bold"/>
    <w:basedOn w:val="Standard"/>
    <w:qFormat/>
    <w:rsid w:val="002B474D"/>
    <w:rPr>
      <w:rFonts w:ascii="Fira Sans" w:hAnsi="Fira Sans"/>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fuer_Wordvorlage/MBW-230308_BIO_Oekoaktionswochen_2023_Save-the-date_A4_Offic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MBW-230308_BIO_Oekoaktionswochen_2023_Save-the-date_A4_Office.dot</Template>
  <TotalTime>0</TotalTime>
  <Pages>1</Pages>
  <Words>300</Words>
  <Characters>1897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Frey</dc:creator>
  <cp:keywords/>
  <dc:description/>
  <cp:lastModifiedBy>Cedric  Frey</cp:lastModifiedBy>
  <cp:revision>3</cp:revision>
  <dcterms:created xsi:type="dcterms:W3CDTF">2023-04-21T08:14:00Z</dcterms:created>
  <dcterms:modified xsi:type="dcterms:W3CDTF">2023-04-21T12:14:00Z</dcterms:modified>
</cp:coreProperties>
</file>